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BER-B-30024148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Blumberg, Gemeinsame Unterbringung Fliegerstaffel, Baustromprüfung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Baustromprüfung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